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FE6F50" w14:textId="6EDFCE21" w:rsidR="00E962E7" w:rsidRDefault="00E962E7" w:rsidP="00E962E7">
      <w:pPr>
        <w:rPr>
          <w:sz w:val="22"/>
          <w:szCs w:val="22"/>
        </w:rPr>
      </w:pPr>
      <w:r>
        <w:rPr>
          <w:b/>
          <w:bCs/>
          <w:u w:val="single"/>
        </w:rPr>
        <w:t xml:space="preserve">Position Open: </w:t>
      </w:r>
      <w:r w:rsidR="00690BC7">
        <w:rPr>
          <w:b/>
          <w:bCs/>
          <w:u w:val="single"/>
        </w:rPr>
        <w:t>Multiple Vacancies</w:t>
      </w:r>
    </w:p>
    <w:p w14:paraId="421E9920" w14:textId="77777777" w:rsidR="00502B1A" w:rsidRDefault="005D1CE4" w:rsidP="00690BC7">
      <w:pPr>
        <w:shd w:val="clear" w:color="auto" w:fill="FFFFFF" w:themeFill="background1"/>
        <w:ind w:left="-20" w:right="-20"/>
        <w:rPr>
          <w:rFonts w:eastAsiaTheme="minorEastAsia"/>
        </w:rPr>
      </w:pPr>
      <w:r>
        <w:rPr>
          <w:rFonts w:eastAsiaTheme="minorEastAsia"/>
        </w:rPr>
        <w:t xml:space="preserve">St. Francis/Holy Ghost Catholic School is in need for the following teachers for the 2024-2025 </w:t>
      </w:r>
      <w:r w:rsidR="00502B1A">
        <w:rPr>
          <w:rFonts w:eastAsiaTheme="minorEastAsia"/>
        </w:rPr>
        <w:t xml:space="preserve">Academic year. </w:t>
      </w:r>
    </w:p>
    <w:p w14:paraId="34999494" w14:textId="77777777" w:rsidR="00502B1A" w:rsidRDefault="00502B1A" w:rsidP="00690BC7">
      <w:pPr>
        <w:shd w:val="clear" w:color="auto" w:fill="FFFFFF" w:themeFill="background1"/>
        <w:ind w:left="-20" w:right="-20"/>
        <w:rPr>
          <w:rFonts w:eastAsiaTheme="minorEastAsia"/>
        </w:rPr>
      </w:pPr>
    </w:p>
    <w:p w14:paraId="2C2285CE" w14:textId="2D31DD4B" w:rsidR="00690BC7" w:rsidRDefault="00502B1A" w:rsidP="00502B1A">
      <w:pPr>
        <w:pStyle w:val="ListParagraph"/>
        <w:numPr>
          <w:ilvl w:val="0"/>
          <w:numId w:val="1"/>
        </w:numPr>
      </w:pPr>
      <w:r>
        <w:t>Elementary Teacher(s) K-6</w:t>
      </w:r>
    </w:p>
    <w:p w14:paraId="351FA273" w14:textId="2B7AA893" w:rsidR="00502B1A" w:rsidRDefault="00502B1A" w:rsidP="00502B1A">
      <w:pPr>
        <w:pStyle w:val="ListParagraph"/>
        <w:numPr>
          <w:ilvl w:val="0"/>
          <w:numId w:val="1"/>
        </w:numPr>
      </w:pPr>
      <w:r>
        <w:t>Middle School Teacher(s) 7-8</w:t>
      </w:r>
    </w:p>
    <w:p w14:paraId="2B2ABBF8" w14:textId="32381759" w:rsidR="00502B1A" w:rsidRDefault="00502B1A" w:rsidP="00502B1A">
      <w:pPr>
        <w:pStyle w:val="ListParagraph"/>
        <w:numPr>
          <w:ilvl w:val="0"/>
          <w:numId w:val="1"/>
        </w:numPr>
      </w:pPr>
      <w:r>
        <w:t>Middle School Science or Social Science Teacher</w:t>
      </w:r>
    </w:p>
    <w:p w14:paraId="52A2B7DC" w14:textId="12AEB024" w:rsidR="00502B1A" w:rsidRDefault="00502B1A" w:rsidP="00502B1A">
      <w:pPr>
        <w:pStyle w:val="ListParagraph"/>
        <w:numPr>
          <w:ilvl w:val="0"/>
          <w:numId w:val="1"/>
        </w:numPr>
      </w:pPr>
      <w:r>
        <w:t>Classroom Assistant(s)</w:t>
      </w:r>
    </w:p>
    <w:p w14:paraId="13D89BB3" w14:textId="77777777" w:rsidR="00502B1A" w:rsidRDefault="00502B1A" w:rsidP="00502B1A"/>
    <w:p w14:paraId="0E1D54AD" w14:textId="77777777" w:rsidR="00502B1A" w:rsidRDefault="00502B1A" w:rsidP="00502B1A"/>
    <w:p w14:paraId="437404A8" w14:textId="77361DEB" w:rsidR="00690BC7" w:rsidRDefault="00690BC7" w:rsidP="00690BC7">
      <w:r>
        <w:t xml:space="preserve">To apply please send your resume to the principal, </w:t>
      </w:r>
      <w:r w:rsidR="00827F95">
        <w:t>Dr. Dennis Cramsey</w:t>
      </w:r>
      <w:r>
        <w:t xml:space="preserve">, at </w:t>
      </w:r>
      <w:r w:rsidR="00827F95">
        <w:t>dennis.cramsey@</w:t>
      </w:r>
      <w:r w:rsidR="00542EFF">
        <w:t>sfhg.org</w:t>
      </w:r>
      <w:r>
        <w:t>.</w:t>
      </w:r>
    </w:p>
    <w:p w14:paraId="53B8F0C7" w14:textId="77777777" w:rsidR="00FD2D65" w:rsidRPr="002E007A" w:rsidRDefault="00FD2D65" w:rsidP="00690BC7">
      <w:pPr>
        <w:rPr>
          <w:rFonts w:ascii="Times New Roman" w:hAnsi="Times New Roman" w:cs="Times New Roman"/>
        </w:rPr>
      </w:pPr>
    </w:p>
    <w:sectPr w:rsidR="00FD2D65" w:rsidRPr="002E007A" w:rsidSect="00E962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129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613C7D" w14:textId="77777777" w:rsidR="00E962E7" w:rsidRDefault="00E962E7" w:rsidP="001B083C">
      <w:r>
        <w:separator/>
      </w:r>
    </w:p>
  </w:endnote>
  <w:endnote w:type="continuationSeparator" w:id="0">
    <w:p w14:paraId="3EC95B81" w14:textId="77777777" w:rsidR="00E962E7" w:rsidRDefault="00E962E7" w:rsidP="001B083C">
      <w:r>
        <w:continuationSeparator/>
      </w:r>
    </w:p>
  </w:endnote>
  <w:endnote w:type="continuationNotice" w:id="1">
    <w:p w14:paraId="17A60089" w14:textId="77777777" w:rsidR="00E962E7" w:rsidRDefault="00E962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85B569" w14:textId="77777777" w:rsidR="00EC2D05" w:rsidRDefault="00EC2D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9A1263" w14:textId="77777777" w:rsidR="00E94BC7" w:rsidRDefault="00D55C9B">
    <w:pPr>
      <w:pStyle w:val="Footer"/>
      <w:rPr>
        <w:rFonts w:ascii="Book Antiqua" w:hAnsi="Book Antiqua"/>
      </w:rPr>
    </w:pPr>
    <w:r>
      <w:rPr>
        <w:rFonts w:ascii="Book Antiqua" w:hAnsi="Book Antiqua"/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71C6018" wp14:editId="269F4359">
              <wp:simplePos x="0" y="0"/>
              <wp:positionH relativeFrom="column">
                <wp:posOffset>-904875</wp:posOffset>
              </wp:positionH>
              <wp:positionV relativeFrom="paragraph">
                <wp:posOffset>71120</wp:posOffset>
              </wp:positionV>
              <wp:extent cx="7772400" cy="0"/>
              <wp:effectExtent l="0" t="19050" r="38100" b="381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1C168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5C0B85" id="Straight Connector 4" o:spid="_x0000_s1026" style="position:absolute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25pt,5.6pt" to="540.7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" strokecolor="#1c168b" strokeweight="4.5pt">
              <v:stroke joinstyle="miter"/>
            </v:line>
          </w:pict>
        </mc:Fallback>
      </mc:AlternateContent>
    </w:r>
    <w:r w:rsidR="002F5FE6">
      <w:rPr>
        <w:rFonts w:ascii="Book Antiqua" w:hAnsi="Book Antiqua"/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6E783E0" wp14:editId="3ABAFA59">
              <wp:simplePos x="0" y="0"/>
              <wp:positionH relativeFrom="column">
                <wp:posOffset>-914400</wp:posOffset>
              </wp:positionH>
              <wp:positionV relativeFrom="paragraph">
                <wp:posOffset>13335</wp:posOffset>
              </wp:positionV>
              <wp:extent cx="7791450" cy="19167"/>
              <wp:effectExtent l="0" t="19050" r="38100" b="381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91450" cy="19167"/>
                      </a:xfrm>
                      <a:prstGeom prst="line">
                        <a:avLst/>
                      </a:prstGeom>
                      <a:ln w="57150">
                        <a:solidFill>
                          <a:srgbClr val="E4B93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517864" id="Straight Connector 5" o:spid="_x0000_s1026" style="position:absolute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1.05pt" to="541.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" strokecolor="#e4b93c" strokeweight="4.5pt">
              <v:stroke joinstyle="miter"/>
            </v:line>
          </w:pict>
        </mc:Fallback>
      </mc:AlternateContent>
    </w:r>
  </w:p>
  <w:p w14:paraId="37C03516" w14:textId="77777777" w:rsidR="001B083C" w:rsidRPr="00E94BC7" w:rsidRDefault="00957ADB" w:rsidP="00E94BC7">
    <w:pPr>
      <w:pStyle w:val="Footer"/>
      <w:jc w:val="center"/>
      <w:rPr>
        <w:rFonts w:ascii="Book Antiqua" w:hAnsi="Book Antiqua"/>
      </w:rPr>
    </w:pPr>
    <w:r>
      <w:rPr>
        <w:rFonts w:ascii="Book Antiqua" w:hAnsi="Book Antiqua"/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222F73C" wp14:editId="0273768B">
              <wp:simplePos x="0" y="0"/>
              <wp:positionH relativeFrom="column">
                <wp:posOffset>5028247</wp:posOffset>
              </wp:positionH>
              <wp:positionV relativeFrom="paragraph">
                <wp:posOffset>8890</wp:posOffset>
              </wp:positionV>
              <wp:extent cx="0" cy="171450"/>
              <wp:effectExtent l="0" t="0" r="3810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71450"/>
                      </a:xfrm>
                      <a:prstGeom prst="line">
                        <a:avLst/>
                      </a:prstGeom>
                      <a:ln w="19050">
                        <a:solidFill>
                          <a:srgbClr val="1C168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757AD2" id="Straight Connector 2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9pt,.7pt" to="395.9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" strokecolor="#1c168b" strokeweight="1.5pt">
              <v:stroke joinstyle="miter"/>
            </v:line>
          </w:pict>
        </mc:Fallback>
      </mc:AlternateContent>
    </w:r>
    <w:r>
      <w:rPr>
        <w:rFonts w:ascii="Book Antiqua" w:hAnsi="Book Antiqua"/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2975963" wp14:editId="234CE8DC">
              <wp:simplePos x="0" y="0"/>
              <wp:positionH relativeFrom="column">
                <wp:posOffset>3915092</wp:posOffset>
              </wp:positionH>
              <wp:positionV relativeFrom="paragraph">
                <wp:posOffset>11430</wp:posOffset>
              </wp:positionV>
              <wp:extent cx="0" cy="171450"/>
              <wp:effectExtent l="0" t="0" r="3810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71450"/>
                      </a:xfrm>
                      <a:prstGeom prst="line">
                        <a:avLst/>
                      </a:prstGeom>
                      <a:ln w="19050">
                        <a:solidFill>
                          <a:srgbClr val="1C168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529163" id="Straight Connector 3" o:spid="_x0000_s1026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25pt,.9pt" to="308.2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" strokecolor="#1c168b" strokeweight="1.5pt">
              <v:stroke joinstyle="miter"/>
            </v:line>
          </w:pict>
        </mc:Fallback>
      </mc:AlternateContent>
    </w:r>
    <w:r w:rsidR="00FD2D65">
      <w:rPr>
        <w:rFonts w:ascii="Book Antiqua" w:hAnsi="Book Antiqua"/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88E0BC0" wp14:editId="5C6597B2">
              <wp:simplePos x="0" y="0"/>
              <wp:positionH relativeFrom="column">
                <wp:posOffset>2892107</wp:posOffset>
              </wp:positionH>
              <wp:positionV relativeFrom="paragraph">
                <wp:posOffset>11430</wp:posOffset>
              </wp:positionV>
              <wp:extent cx="0" cy="171450"/>
              <wp:effectExtent l="0" t="0" r="3810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71450"/>
                      </a:xfrm>
                      <a:prstGeom prst="line">
                        <a:avLst/>
                      </a:prstGeom>
                      <a:ln w="19050">
                        <a:solidFill>
                          <a:srgbClr val="1C168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3E5495" id="Straight Connector 1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7pt,.9pt" to="227.7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" strokecolor="#1c168b" strokeweight="1.5pt">
              <v:stroke joinstyle="miter"/>
            </v:line>
          </w:pict>
        </mc:Fallback>
      </mc:AlternateContent>
    </w:r>
    <w:r w:rsidR="00E94BC7" w:rsidRPr="00E94BC7">
      <w:rPr>
        <w:rFonts w:ascii="Book Antiqua" w:hAnsi="Book Antiqua"/>
      </w:rPr>
      <w:t xml:space="preserve">1615 W. Washington St., Springfield, IL 62702 </w:t>
    </w:r>
    <w:proofErr w:type="gramStart"/>
    <w:r w:rsidR="00E94BC7" w:rsidRPr="00E94BC7">
      <w:rPr>
        <w:rFonts w:ascii="Book Antiqua" w:hAnsi="Book Antiqua"/>
      </w:rPr>
      <w:t xml:space="preserve"> </w:t>
    </w:r>
    <w:r w:rsidR="00E94BC7">
      <w:rPr>
        <w:rFonts w:ascii="Book Antiqua" w:hAnsi="Book Antiqua"/>
      </w:rPr>
      <w:t xml:space="preserve">  </w:t>
    </w:r>
    <w:r w:rsidR="00E94BC7" w:rsidRPr="00E94BC7">
      <w:rPr>
        <w:rFonts w:ascii="Book Antiqua" w:hAnsi="Book Antiqua"/>
      </w:rPr>
      <w:t>(</w:t>
    </w:r>
    <w:proofErr w:type="gramEnd"/>
    <w:r w:rsidR="00E94BC7" w:rsidRPr="00E94BC7">
      <w:rPr>
        <w:rFonts w:ascii="Book Antiqua" w:hAnsi="Book Antiqua"/>
      </w:rPr>
      <w:t xml:space="preserve">217) 698-8500   </w:t>
    </w:r>
    <w:r w:rsidR="00E94BC7">
      <w:rPr>
        <w:rFonts w:ascii="Book Antiqua" w:hAnsi="Book Antiqua"/>
      </w:rPr>
      <w:t xml:space="preserve"> </w:t>
    </w:r>
    <w:r w:rsidR="00E94BC7" w:rsidRPr="00E94BC7">
      <w:rPr>
        <w:rFonts w:ascii="Book Antiqua" w:hAnsi="Book Antiqua"/>
      </w:rPr>
      <w:t xml:space="preserve">@diospringfield  </w:t>
    </w:r>
    <w:r w:rsidR="00E94BC7">
      <w:rPr>
        <w:rFonts w:ascii="Book Antiqua" w:hAnsi="Book Antiqua"/>
      </w:rPr>
      <w:t xml:space="preserve">  </w:t>
    </w:r>
    <w:r w:rsidR="00E94BC7" w:rsidRPr="00E94BC7">
      <w:rPr>
        <w:rFonts w:ascii="Book Antiqua" w:hAnsi="Book Antiqua"/>
      </w:rPr>
      <w:t>www</w:t>
    </w:r>
    <w:r w:rsidR="00095B26">
      <w:rPr>
        <w:rFonts w:ascii="Book Antiqua" w:hAnsi="Book Antiqua"/>
      </w:rPr>
      <w:t>.</w:t>
    </w:r>
    <w:r w:rsidR="00E94BC7" w:rsidRPr="00E94BC7">
      <w:rPr>
        <w:rFonts w:ascii="Book Antiqua" w:hAnsi="Book Antiqua"/>
      </w:rPr>
      <w:t>dio.org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B061A1" w14:textId="77777777" w:rsidR="00EC2D05" w:rsidRDefault="00EC2D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5BD50C" w14:textId="77777777" w:rsidR="00E962E7" w:rsidRDefault="00E962E7" w:rsidP="001B083C">
      <w:r>
        <w:separator/>
      </w:r>
    </w:p>
  </w:footnote>
  <w:footnote w:type="continuationSeparator" w:id="0">
    <w:p w14:paraId="3815DBD7" w14:textId="77777777" w:rsidR="00E962E7" w:rsidRDefault="00E962E7" w:rsidP="001B083C">
      <w:r>
        <w:continuationSeparator/>
      </w:r>
    </w:p>
  </w:footnote>
  <w:footnote w:type="continuationNotice" w:id="1">
    <w:p w14:paraId="3C9AADD4" w14:textId="77777777" w:rsidR="00E962E7" w:rsidRDefault="00E962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AA5EBD" w14:textId="77777777" w:rsidR="00EC2D05" w:rsidRDefault="00EC2D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6BB85" w14:textId="77777777" w:rsidR="00027ED2" w:rsidRPr="00EC2D05" w:rsidRDefault="00A2124E">
    <w:pPr>
      <w:pStyle w:val="Header"/>
      <w:rPr>
        <w:rStyle w:val="IntenseReference"/>
        <w:b w:val="0"/>
        <w:bCs w:val="0"/>
        <w:smallCaps w:val="0"/>
        <w:color w:val="1C168B"/>
        <w:spacing w:val="0"/>
        <w:sz w:val="28"/>
        <w:szCs w:val="28"/>
      </w:rPr>
    </w:pPr>
    <w:r w:rsidRPr="00E94BC7">
      <w:rPr>
        <w:noProof/>
        <w:color w:val="1C168B"/>
        <w:sz w:val="40"/>
        <w:szCs w:val="40"/>
      </w:rPr>
      <w:drawing>
        <wp:anchor distT="0" distB="0" distL="114300" distR="114300" simplePos="0" relativeHeight="251658240" behindDoc="0" locked="0" layoutInCell="1" allowOverlap="1" wp14:anchorId="2AAFEF4D" wp14:editId="3A7C2175">
          <wp:simplePos x="0" y="0"/>
          <wp:positionH relativeFrom="column">
            <wp:posOffset>-219075</wp:posOffset>
          </wp:positionH>
          <wp:positionV relativeFrom="paragraph">
            <wp:posOffset>-241935</wp:posOffset>
          </wp:positionV>
          <wp:extent cx="836295" cy="1135380"/>
          <wp:effectExtent l="0" t="0" r="1905" b="7620"/>
          <wp:wrapSquare wrapText="bothSides"/>
          <wp:docPr id="256526917" name="Picture 2565269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6295" cy="1135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BC7" w:rsidRPr="00E94BC7">
      <w:rPr>
        <w:rStyle w:val="IntenseReference"/>
        <w:rFonts w:ascii="Book Antiqua" w:hAnsi="Book Antiqua"/>
        <w:color w:val="1C168B"/>
        <w:sz w:val="40"/>
        <w:szCs w:val="40"/>
      </w:rPr>
      <w:t>Diocese of Springfield In Illinois</w:t>
    </w:r>
  </w:p>
  <w:p w14:paraId="0E44A626" w14:textId="77777777" w:rsidR="00027ED2" w:rsidRDefault="00027ED2">
    <w:pPr>
      <w:pStyle w:val="Header"/>
      <w:rPr>
        <w:rStyle w:val="IntenseReference"/>
        <w:rFonts w:ascii="Book Antiqua" w:hAnsi="Book Antiqua"/>
        <w:color w:val="1C168B"/>
        <w:sz w:val="28"/>
        <w:szCs w:val="28"/>
      </w:rPr>
    </w:pPr>
  </w:p>
  <w:p w14:paraId="7AA6C88F" w14:textId="77777777" w:rsidR="00EC2D05" w:rsidRDefault="00EC2D05">
    <w:pPr>
      <w:pStyle w:val="Header"/>
      <w:rPr>
        <w:rStyle w:val="IntenseReference"/>
        <w:rFonts w:ascii="Book Antiqua" w:hAnsi="Book Antiqua"/>
        <w:color w:val="1C168B"/>
        <w:sz w:val="28"/>
        <w:szCs w:val="28"/>
      </w:rPr>
    </w:pPr>
  </w:p>
  <w:p w14:paraId="6B68FE19" w14:textId="77777777" w:rsidR="00027ED2" w:rsidRPr="00E94BC7" w:rsidRDefault="00027ED2">
    <w:pPr>
      <w:pStyle w:val="Header"/>
      <w:rPr>
        <w:color w:val="1C168B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CCF682" w14:textId="77777777" w:rsidR="00EC2D05" w:rsidRDefault="00EC2D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5278D5"/>
    <w:multiLevelType w:val="hybridMultilevel"/>
    <w:tmpl w:val="C4801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6331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attachedTemplate r:id="rId1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2E7"/>
    <w:rsid w:val="00027ED2"/>
    <w:rsid w:val="00095B26"/>
    <w:rsid w:val="000C7EA7"/>
    <w:rsid w:val="000E63A5"/>
    <w:rsid w:val="00103A86"/>
    <w:rsid w:val="001226CA"/>
    <w:rsid w:val="00194431"/>
    <w:rsid w:val="001B083C"/>
    <w:rsid w:val="001C217A"/>
    <w:rsid w:val="002534EA"/>
    <w:rsid w:val="00285FA8"/>
    <w:rsid w:val="002E007A"/>
    <w:rsid w:val="002F5FE6"/>
    <w:rsid w:val="0038687D"/>
    <w:rsid w:val="00392FEA"/>
    <w:rsid w:val="003A3A56"/>
    <w:rsid w:val="003E41E7"/>
    <w:rsid w:val="00461658"/>
    <w:rsid w:val="00502B1A"/>
    <w:rsid w:val="00542EFF"/>
    <w:rsid w:val="00555FE6"/>
    <w:rsid w:val="00556D34"/>
    <w:rsid w:val="005D1CE4"/>
    <w:rsid w:val="006406E5"/>
    <w:rsid w:val="00690BC7"/>
    <w:rsid w:val="006B5246"/>
    <w:rsid w:val="0080665C"/>
    <w:rsid w:val="00827F95"/>
    <w:rsid w:val="008C5AC4"/>
    <w:rsid w:val="009140DB"/>
    <w:rsid w:val="00957ADB"/>
    <w:rsid w:val="009B0135"/>
    <w:rsid w:val="00A0559C"/>
    <w:rsid w:val="00A2124E"/>
    <w:rsid w:val="00A25295"/>
    <w:rsid w:val="00AE41FE"/>
    <w:rsid w:val="00B13EBD"/>
    <w:rsid w:val="00B676A4"/>
    <w:rsid w:val="00C03F33"/>
    <w:rsid w:val="00C159C2"/>
    <w:rsid w:val="00C62547"/>
    <w:rsid w:val="00C90A5B"/>
    <w:rsid w:val="00CE41C6"/>
    <w:rsid w:val="00D55C9B"/>
    <w:rsid w:val="00E662BC"/>
    <w:rsid w:val="00E870A1"/>
    <w:rsid w:val="00E94BC7"/>
    <w:rsid w:val="00E962E7"/>
    <w:rsid w:val="00EC2D05"/>
    <w:rsid w:val="00ED59AA"/>
    <w:rsid w:val="00EF65EF"/>
    <w:rsid w:val="00F177AC"/>
    <w:rsid w:val="00F62E8A"/>
    <w:rsid w:val="00FD2D65"/>
    <w:rsid w:val="020EF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E7E7F"/>
  <w15:chartTrackingRefBased/>
  <w15:docId w15:val="{0777D0B2-44A0-4D19-B47F-25166193E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2E7"/>
    <w:pPr>
      <w:spacing w:after="0" w:line="240" w:lineRule="auto"/>
    </w:pPr>
    <w:rPr>
      <w:rFonts w:ascii="Aptos" w:hAnsi="Aptos" w:cs="Apto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08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083C"/>
  </w:style>
  <w:style w:type="paragraph" w:styleId="Footer">
    <w:name w:val="footer"/>
    <w:basedOn w:val="Normal"/>
    <w:link w:val="FooterChar"/>
    <w:uiPriority w:val="99"/>
    <w:unhideWhenUsed/>
    <w:rsid w:val="001B08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083C"/>
  </w:style>
  <w:style w:type="character" w:styleId="IntenseReference">
    <w:name w:val="Intense Reference"/>
    <w:basedOn w:val="DefaultParagraphFont"/>
    <w:uiPriority w:val="32"/>
    <w:qFormat/>
    <w:rsid w:val="00E94BC7"/>
    <w:rPr>
      <w:b/>
      <w:bCs/>
      <w:smallCaps/>
      <w:color w:val="4472C4" w:themeColor="accent1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E962E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02B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96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PCFP03\Share\_Interoffice%20Forms%20for%20CPC\Letterhead\Generic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Generic template</Template>
  <TotalTime>1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Koester, Maggie</dc:creator>
  <cp:keywords/>
  <dc:description/>
  <cp:lastModifiedBy>Koester, Maggie</cp:lastModifiedBy>
  <cp:revision>2</cp:revision>
  <cp:lastPrinted>2022-02-14T14:29:00Z</cp:lastPrinted>
  <dcterms:created xsi:type="dcterms:W3CDTF">2024-03-28T15:23:00Z</dcterms:created>
  <dcterms:modified xsi:type="dcterms:W3CDTF">2024-03-28T15:23:00Z</dcterms:modified>
</cp:coreProperties>
</file>