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E6F50" w14:textId="6EDFCE21" w:rsidR="00E962E7" w:rsidRDefault="00E962E7" w:rsidP="00E962E7">
      <w:pPr>
        <w:rPr>
          <w:sz w:val="22"/>
          <w:szCs w:val="22"/>
        </w:rPr>
      </w:pPr>
      <w:r>
        <w:rPr>
          <w:b/>
          <w:bCs/>
          <w:u w:val="single"/>
        </w:rPr>
        <w:t xml:space="preserve">Position Open: </w:t>
      </w:r>
      <w:r w:rsidR="00690BC7">
        <w:rPr>
          <w:b/>
          <w:bCs/>
          <w:u w:val="single"/>
        </w:rPr>
        <w:t>Multiple Vacancies</w:t>
      </w:r>
    </w:p>
    <w:p w14:paraId="421E9920" w14:textId="09F56E19" w:rsidR="00502B1A" w:rsidRDefault="00390429" w:rsidP="00690BC7">
      <w:pPr>
        <w:shd w:val="clear" w:color="auto" w:fill="FFFFFF" w:themeFill="background1"/>
        <w:ind w:left="-20" w:right="-20"/>
        <w:rPr>
          <w:rFonts w:eastAsiaTheme="minorEastAsia"/>
        </w:rPr>
      </w:pPr>
      <w:r>
        <w:rPr>
          <w:rFonts w:eastAsiaTheme="minorEastAsia"/>
        </w:rPr>
        <w:t>Our Lady of Lourdes</w:t>
      </w:r>
      <w:r w:rsidR="005D1CE4">
        <w:rPr>
          <w:rFonts w:eastAsiaTheme="minorEastAsia"/>
        </w:rPr>
        <w:t xml:space="preserve"> Catholic School is in need for the following teachers for the 2024-2025 </w:t>
      </w:r>
      <w:r w:rsidR="00502B1A">
        <w:rPr>
          <w:rFonts w:eastAsiaTheme="minorEastAsia"/>
        </w:rPr>
        <w:t xml:space="preserve">Academic year. </w:t>
      </w:r>
    </w:p>
    <w:p w14:paraId="34999494" w14:textId="77777777" w:rsidR="00502B1A" w:rsidRDefault="00502B1A" w:rsidP="00690BC7">
      <w:pPr>
        <w:shd w:val="clear" w:color="auto" w:fill="FFFFFF" w:themeFill="background1"/>
        <w:ind w:left="-20" w:right="-20"/>
        <w:rPr>
          <w:rFonts w:eastAsiaTheme="minorEastAsia"/>
        </w:rPr>
      </w:pPr>
    </w:p>
    <w:p w14:paraId="52A2B7DC" w14:textId="60EE9DFA" w:rsidR="00502B1A" w:rsidRDefault="00390429" w:rsidP="00502B1A">
      <w:pPr>
        <w:pStyle w:val="ListParagraph"/>
        <w:numPr>
          <w:ilvl w:val="0"/>
          <w:numId w:val="1"/>
        </w:numPr>
      </w:pPr>
      <w:r>
        <w:t>Technology Coordinator/Instructor, grades PK-8</w:t>
      </w:r>
      <w:r w:rsidRPr="00390429">
        <w:rPr>
          <w:vertAlign w:val="superscript"/>
        </w:rPr>
        <w:t>th</w:t>
      </w:r>
    </w:p>
    <w:p w14:paraId="5E83A390" w14:textId="3CC68A18" w:rsidR="00390429" w:rsidRDefault="00390429" w:rsidP="00502B1A">
      <w:pPr>
        <w:pStyle w:val="ListParagraph"/>
        <w:numPr>
          <w:ilvl w:val="0"/>
          <w:numId w:val="1"/>
        </w:numPr>
      </w:pPr>
      <w:r>
        <w:t>5</w:t>
      </w:r>
      <w:r w:rsidRPr="00390429">
        <w:rPr>
          <w:vertAlign w:val="superscript"/>
        </w:rPr>
        <w:t>th</w:t>
      </w:r>
      <w:r>
        <w:t xml:space="preserve"> Grade Teacher</w:t>
      </w:r>
    </w:p>
    <w:p w14:paraId="218A121C" w14:textId="548E320C" w:rsidR="00390429" w:rsidRDefault="00390429" w:rsidP="00502B1A">
      <w:pPr>
        <w:pStyle w:val="ListParagraph"/>
        <w:numPr>
          <w:ilvl w:val="0"/>
          <w:numId w:val="1"/>
        </w:numPr>
      </w:pPr>
      <w:r>
        <w:t>Physical Education Teacher, grades PK-8</w:t>
      </w:r>
      <w:r w:rsidRPr="002718B0">
        <w:rPr>
          <w:vertAlign w:val="superscript"/>
        </w:rPr>
        <w:t>th</w:t>
      </w:r>
    </w:p>
    <w:p w14:paraId="1015613E" w14:textId="77777777" w:rsidR="002718B0" w:rsidRDefault="002718B0" w:rsidP="002718B0"/>
    <w:p w14:paraId="2FAF40A0" w14:textId="77777777" w:rsidR="002718B0" w:rsidRDefault="002718B0" w:rsidP="002718B0">
      <w:pPr>
        <w:shd w:val="clear" w:color="auto" w:fill="FFFFFF" w:themeFill="background1"/>
        <w:ind w:left="-20" w:right="-20"/>
        <w:rPr>
          <w:rFonts w:eastAsiaTheme="minorEastAsia"/>
        </w:rPr>
      </w:pPr>
      <w:r w:rsidRPr="002718B0">
        <w:rPr>
          <w:rFonts w:eastAsiaTheme="minorEastAsia"/>
        </w:rPr>
        <w:t>Applicants should hold a current Illinois Professional Educator’s License in Elementary Education. The ideal candidate will be a faithful individual who is supportive of the mission and philosophy of Catholic Schools and is committed to excellence in Catholic education.</w:t>
      </w:r>
    </w:p>
    <w:p w14:paraId="44B844EC" w14:textId="77777777" w:rsidR="002718B0" w:rsidRPr="002718B0" w:rsidRDefault="002718B0" w:rsidP="002718B0">
      <w:pPr>
        <w:shd w:val="clear" w:color="auto" w:fill="FFFFFF" w:themeFill="background1"/>
        <w:ind w:left="-20" w:right="-20"/>
        <w:rPr>
          <w:rFonts w:eastAsiaTheme="minorEastAsia"/>
        </w:rPr>
      </w:pPr>
    </w:p>
    <w:p w14:paraId="714EF8B0" w14:textId="77777777" w:rsidR="002718B0" w:rsidRPr="002718B0" w:rsidRDefault="002718B0" w:rsidP="002718B0">
      <w:pPr>
        <w:shd w:val="clear" w:color="auto" w:fill="FFFFFF" w:themeFill="background1"/>
        <w:ind w:left="-20" w:right="-20"/>
        <w:rPr>
          <w:rFonts w:eastAsiaTheme="minorEastAsia"/>
        </w:rPr>
      </w:pPr>
      <w:r w:rsidRPr="002718B0">
        <w:rPr>
          <w:rFonts w:eastAsiaTheme="minorEastAsia"/>
        </w:rPr>
        <w:t xml:space="preserve">Applicants should send a resume and completed certified school staff application, linked below, to Mrs. Jennifer Brummer, Our Lady of Lourdes Catholic School, 3950 Lourdes Dr., Decatur, IL </w:t>
      </w:r>
      <w:proofErr w:type="gramStart"/>
      <w:r w:rsidRPr="002718B0">
        <w:rPr>
          <w:rFonts w:eastAsiaTheme="minorEastAsia"/>
        </w:rPr>
        <w:t>62526</w:t>
      </w:r>
      <w:proofErr w:type="gramEnd"/>
      <w:r w:rsidRPr="002718B0">
        <w:rPr>
          <w:rFonts w:eastAsiaTheme="minorEastAsia"/>
        </w:rPr>
        <w:t xml:space="preserve"> or email JBrummer@ololschool.com.</w:t>
      </w:r>
    </w:p>
    <w:p w14:paraId="53B8F0C7" w14:textId="77777777" w:rsidR="00FD2D65" w:rsidRPr="002E007A" w:rsidRDefault="00FD2D65" w:rsidP="002718B0">
      <w:pPr>
        <w:rPr>
          <w:rFonts w:ascii="Times New Roman" w:hAnsi="Times New Roman" w:cs="Times New Roman"/>
        </w:rPr>
      </w:pPr>
    </w:p>
    <w:sectPr w:rsidR="00FD2D65" w:rsidRPr="002E007A" w:rsidSect="00E962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13C7D" w14:textId="77777777" w:rsidR="00E962E7" w:rsidRDefault="00E962E7" w:rsidP="001B083C">
      <w:r>
        <w:separator/>
      </w:r>
    </w:p>
  </w:endnote>
  <w:endnote w:type="continuationSeparator" w:id="0">
    <w:p w14:paraId="3EC95B81" w14:textId="77777777" w:rsidR="00E962E7" w:rsidRDefault="00E962E7" w:rsidP="001B083C">
      <w:r>
        <w:continuationSeparator/>
      </w:r>
    </w:p>
  </w:endnote>
  <w:endnote w:type="continuationNotice" w:id="1">
    <w:p w14:paraId="17A60089" w14:textId="77777777" w:rsidR="00E962E7" w:rsidRDefault="00E96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B569" w14:textId="77777777" w:rsidR="00EC2D05" w:rsidRDefault="00EC2D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A1263" w14:textId="77777777" w:rsidR="00E94BC7" w:rsidRDefault="00D55C9B">
    <w:pPr>
      <w:pStyle w:val="Footer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1C6018" wp14:editId="269F4359">
              <wp:simplePos x="0" y="0"/>
              <wp:positionH relativeFrom="column">
                <wp:posOffset>-904875</wp:posOffset>
              </wp:positionH>
              <wp:positionV relativeFrom="paragraph">
                <wp:posOffset>71120</wp:posOffset>
              </wp:positionV>
              <wp:extent cx="7772400" cy="0"/>
              <wp:effectExtent l="0" t="19050" r="3810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C5A898" id="Straight Connector 4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25pt,5.6pt" to="540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" strokecolor="#1c168b" strokeweight="4.5pt">
              <v:stroke joinstyle="miter"/>
            </v:line>
          </w:pict>
        </mc:Fallback>
      </mc:AlternateContent>
    </w:r>
    <w:r w:rsidR="002F5FE6"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6E783E0" wp14:editId="3ABAFA59">
              <wp:simplePos x="0" y="0"/>
              <wp:positionH relativeFrom="column">
                <wp:posOffset>-914400</wp:posOffset>
              </wp:positionH>
              <wp:positionV relativeFrom="paragraph">
                <wp:posOffset>13335</wp:posOffset>
              </wp:positionV>
              <wp:extent cx="7791450" cy="19167"/>
              <wp:effectExtent l="0" t="19050" r="3810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1450" cy="19167"/>
                      </a:xfrm>
                      <a:prstGeom prst="line">
                        <a:avLst/>
                      </a:prstGeom>
                      <a:ln w="57150">
                        <a:solidFill>
                          <a:srgbClr val="E4B9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2B8F04" id="Straight Connector 5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.05pt" to="541.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" strokecolor="#e4b93c" strokeweight="4.5pt">
              <v:stroke joinstyle="miter"/>
            </v:line>
          </w:pict>
        </mc:Fallback>
      </mc:AlternateContent>
    </w:r>
  </w:p>
  <w:p w14:paraId="37C03516" w14:textId="77777777" w:rsidR="001B083C" w:rsidRPr="00E94BC7" w:rsidRDefault="00957ADB" w:rsidP="00E94BC7">
    <w:pPr>
      <w:pStyle w:val="Footer"/>
      <w:jc w:val="center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222F73C" wp14:editId="0273768B">
              <wp:simplePos x="0" y="0"/>
              <wp:positionH relativeFrom="column">
                <wp:posOffset>5028247</wp:posOffset>
              </wp:positionH>
              <wp:positionV relativeFrom="paragraph">
                <wp:posOffset>8890</wp:posOffset>
              </wp:positionV>
              <wp:extent cx="0" cy="171450"/>
              <wp:effectExtent l="0" t="0" r="3810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1F975" id="Straight Connector 2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pt,.7pt" to="395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" strokecolor="#1c168b" strokeweight="1.5pt">
              <v:stroke joinstyle="miter"/>
            </v:line>
          </w:pict>
        </mc:Fallback>
      </mc:AlternateContent>
    </w: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975963" wp14:editId="234CE8DC">
              <wp:simplePos x="0" y="0"/>
              <wp:positionH relativeFrom="column">
                <wp:posOffset>3915092</wp:posOffset>
              </wp:positionH>
              <wp:positionV relativeFrom="paragraph">
                <wp:posOffset>11430</wp:posOffset>
              </wp:positionV>
              <wp:extent cx="0" cy="171450"/>
              <wp:effectExtent l="0" t="0" r="3810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94E514" id="Straight Connector 3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.9pt" to="308.2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" strokecolor="#1c168b" strokeweight="1.5pt">
              <v:stroke joinstyle="miter"/>
            </v:line>
          </w:pict>
        </mc:Fallback>
      </mc:AlternateContent>
    </w:r>
    <w:r w:rsidR="00FD2D65"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E0BC0" wp14:editId="5C6597B2">
              <wp:simplePos x="0" y="0"/>
              <wp:positionH relativeFrom="column">
                <wp:posOffset>2892107</wp:posOffset>
              </wp:positionH>
              <wp:positionV relativeFrom="paragraph">
                <wp:posOffset>11430</wp:posOffset>
              </wp:positionV>
              <wp:extent cx="0" cy="171450"/>
              <wp:effectExtent l="0" t="0" r="381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C81EC4" id="Straight Connector 1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.9pt" to="227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" strokecolor="#1c168b" strokeweight="1.5pt">
              <v:stroke joinstyle="miter"/>
            </v:line>
          </w:pict>
        </mc:Fallback>
      </mc:AlternateContent>
    </w:r>
    <w:r w:rsidR="00E94BC7" w:rsidRPr="00E94BC7">
      <w:rPr>
        <w:rFonts w:ascii="Book Antiqua" w:hAnsi="Book Antiqua"/>
      </w:rPr>
      <w:t xml:space="preserve">1615 W. Washington St., Springfield, IL 62702 </w:t>
    </w:r>
    <w:proofErr w:type="gramStart"/>
    <w:r w:rsidR="00E94BC7" w:rsidRPr="00E94BC7">
      <w:rPr>
        <w:rFonts w:ascii="Book Antiqua" w:hAnsi="Book Antiqua"/>
      </w:rPr>
      <w:t xml:space="preserve"> </w:t>
    </w:r>
    <w:r w:rsidR="00E94BC7">
      <w:rPr>
        <w:rFonts w:ascii="Book Antiqua" w:hAnsi="Book Antiqua"/>
      </w:rPr>
      <w:t xml:space="preserve">  </w:t>
    </w:r>
    <w:r w:rsidR="00E94BC7" w:rsidRPr="00E94BC7">
      <w:rPr>
        <w:rFonts w:ascii="Book Antiqua" w:hAnsi="Book Antiqua"/>
      </w:rPr>
      <w:t>(</w:t>
    </w:r>
    <w:proofErr w:type="gramEnd"/>
    <w:r w:rsidR="00E94BC7" w:rsidRPr="00E94BC7">
      <w:rPr>
        <w:rFonts w:ascii="Book Antiqua" w:hAnsi="Book Antiqua"/>
      </w:rPr>
      <w:t xml:space="preserve">217) 698-8500   </w:t>
    </w:r>
    <w:r w:rsidR="00E94BC7">
      <w:rPr>
        <w:rFonts w:ascii="Book Antiqua" w:hAnsi="Book Antiqua"/>
      </w:rPr>
      <w:t xml:space="preserve"> </w:t>
    </w:r>
    <w:r w:rsidR="00E94BC7" w:rsidRPr="00E94BC7">
      <w:rPr>
        <w:rFonts w:ascii="Book Antiqua" w:hAnsi="Book Antiqua"/>
      </w:rPr>
      <w:t xml:space="preserve">@diospringfield  </w:t>
    </w:r>
    <w:r w:rsidR="00E94BC7">
      <w:rPr>
        <w:rFonts w:ascii="Book Antiqua" w:hAnsi="Book Antiqua"/>
      </w:rPr>
      <w:t xml:space="preserve">  </w:t>
    </w:r>
    <w:r w:rsidR="00E94BC7" w:rsidRPr="00E94BC7">
      <w:rPr>
        <w:rFonts w:ascii="Book Antiqua" w:hAnsi="Book Antiqua"/>
      </w:rPr>
      <w:t>www</w:t>
    </w:r>
    <w:r w:rsidR="00095B26">
      <w:rPr>
        <w:rFonts w:ascii="Book Antiqua" w:hAnsi="Book Antiqua"/>
      </w:rPr>
      <w:t>.</w:t>
    </w:r>
    <w:r w:rsidR="00E94BC7" w:rsidRPr="00E94BC7">
      <w:rPr>
        <w:rFonts w:ascii="Book Antiqua" w:hAnsi="Book Antiqua"/>
      </w:rPr>
      <w:t>dio.org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061A1" w14:textId="77777777" w:rsidR="00EC2D05" w:rsidRDefault="00EC2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BD50C" w14:textId="77777777" w:rsidR="00E962E7" w:rsidRDefault="00E962E7" w:rsidP="001B083C">
      <w:r>
        <w:separator/>
      </w:r>
    </w:p>
  </w:footnote>
  <w:footnote w:type="continuationSeparator" w:id="0">
    <w:p w14:paraId="3815DBD7" w14:textId="77777777" w:rsidR="00E962E7" w:rsidRDefault="00E962E7" w:rsidP="001B083C">
      <w:r>
        <w:continuationSeparator/>
      </w:r>
    </w:p>
  </w:footnote>
  <w:footnote w:type="continuationNotice" w:id="1">
    <w:p w14:paraId="3C9AADD4" w14:textId="77777777" w:rsidR="00E962E7" w:rsidRDefault="00E96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A5EBD" w14:textId="77777777" w:rsidR="00EC2D05" w:rsidRDefault="00EC2D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6BB85" w14:textId="77777777" w:rsidR="00027ED2" w:rsidRPr="00EC2D05" w:rsidRDefault="00A2124E">
    <w:pPr>
      <w:pStyle w:val="Header"/>
      <w:rPr>
        <w:rStyle w:val="IntenseReference"/>
        <w:b w:val="0"/>
        <w:bCs w:val="0"/>
        <w:smallCaps w:val="0"/>
        <w:color w:val="1C168B"/>
        <w:spacing w:val="0"/>
        <w:sz w:val="28"/>
        <w:szCs w:val="28"/>
      </w:rPr>
    </w:pPr>
    <w:r w:rsidRPr="00E94BC7">
      <w:rPr>
        <w:noProof/>
        <w:color w:val="1C168B"/>
        <w:sz w:val="40"/>
        <w:szCs w:val="40"/>
      </w:rPr>
      <w:drawing>
        <wp:anchor distT="0" distB="0" distL="114300" distR="114300" simplePos="0" relativeHeight="251658240" behindDoc="0" locked="0" layoutInCell="1" allowOverlap="1" wp14:anchorId="2AAFEF4D" wp14:editId="3A7C2175">
          <wp:simplePos x="0" y="0"/>
          <wp:positionH relativeFrom="column">
            <wp:posOffset>-219075</wp:posOffset>
          </wp:positionH>
          <wp:positionV relativeFrom="paragraph">
            <wp:posOffset>-241935</wp:posOffset>
          </wp:positionV>
          <wp:extent cx="836295" cy="1135380"/>
          <wp:effectExtent l="0" t="0" r="1905" b="7620"/>
          <wp:wrapSquare wrapText="bothSides"/>
          <wp:docPr id="256526917" name="Picture 256526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BC7" w:rsidRPr="00E94BC7">
      <w:rPr>
        <w:rStyle w:val="IntenseReference"/>
        <w:rFonts w:ascii="Book Antiqua" w:hAnsi="Book Antiqua"/>
        <w:color w:val="1C168B"/>
        <w:sz w:val="40"/>
        <w:szCs w:val="40"/>
      </w:rPr>
      <w:t>Diocese of Springfield In Illinois</w:t>
    </w:r>
  </w:p>
  <w:p w14:paraId="0E44A626" w14:textId="77777777" w:rsidR="00027ED2" w:rsidRDefault="00027ED2">
    <w:pPr>
      <w:pStyle w:val="Header"/>
      <w:rPr>
        <w:rStyle w:val="IntenseReference"/>
        <w:rFonts w:ascii="Book Antiqua" w:hAnsi="Book Antiqua"/>
        <w:color w:val="1C168B"/>
        <w:sz w:val="28"/>
        <w:szCs w:val="28"/>
      </w:rPr>
    </w:pPr>
  </w:p>
  <w:p w14:paraId="7AA6C88F" w14:textId="77777777" w:rsidR="00EC2D05" w:rsidRDefault="00EC2D05">
    <w:pPr>
      <w:pStyle w:val="Header"/>
      <w:rPr>
        <w:rStyle w:val="IntenseReference"/>
        <w:rFonts w:ascii="Book Antiqua" w:hAnsi="Book Antiqua"/>
        <w:color w:val="1C168B"/>
        <w:sz w:val="28"/>
        <w:szCs w:val="28"/>
      </w:rPr>
    </w:pPr>
  </w:p>
  <w:p w14:paraId="6B68FE19" w14:textId="77777777" w:rsidR="00027ED2" w:rsidRPr="00E94BC7" w:rsidRDefault="00027ED2">
    <w:pPr>
      <w:pStyle w:val="Header"/>
      <w:rPr>
        <w:color w:val="1C168B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CF682" w14:textId="77777777" w:rsidR="00EC2D05" w:rsidRDefault="00EC2D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5278D5"/>
    <w:multiLevelType w:val="hybridMultilevel"/>
    <w:tmpl w:val="C480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33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E7"/>
    <w:rsid w:val="00027ED2"/>
    <w:rsid w:val="00095B26"/>
    <w:rsid w:val="000C7EA7"/>
    <w:rsid w:val="000E63A5"/>
    <w:rsid w:val="00103A86"/>
    <w:rsid w:val="001226CA"/>
    <w:rsid w:val="00194431"/>
    <w:rsid w:val="001B083C"/>
    <w:rsid w:val="001C217A"/>
    <w:rsid w:val="002534EA"/>
    <w:rsid w:val="002718B0"/>
    <w:rsid w:val="00285FA8"/>
    <w:rsid w:val="002E007A"/>
    <w:rsid w:val="002F5FE6"/>
    <w:rsid w:val="0038687D"/>
    <w:rsid w:val="00390429"/>
    <w:rsid w:val="00392FEA"/>
    <w:rsid w:val="003A3A56"/>
    <w:rsid w:val="003E41E7"/>
    <w:rsid w:val="00431798"/>
    <w:rsid w:val="00461658"/>
    <w:rsid w:val="00502B1A"/>
    <w:rsid w:val="00542EFF"/>
    <w:rsid w:val="00555FE6"/>
    <w:rsid w:val="00556D34"/>
    <w:rsid w:val="005D1CE4"/>
    <w:rsid w:val="006406E5"/>
    <w:rsid w:val="00690BC7"/>
    <w:rsid w:val="006B5246"/>
    <w:rsid w:val="007743C0"/>
    <w:rsid w:val="0080665C"/>
    <w:rsid w:val="00827F95"/>
    <w:rsid w:val="008C5AC4"/>
    <w:rsid w:val="009140DB"/>
    <w:rsid w:val="00957ADB"/>
    <w:rsid w:val="009B0135"/>
    <w:rsid w:val="00A0559C"/>
    <w:rsid w:val="00A2124E"/>
    <w:rsid w:val="00A25295"/>
    <w:rsid w:val="00AE41FE"/>
    <w:rsid w:val="00B13EBD"/>
    <w:rsid w:val="00B676A4"/>
    <w:rsid w:val="00C03F33"/>
    <w:rsid w:val="00C159C2"/>
    <w:rsid w:val="00C62547"/>
    <w:rsid w:val="00C90A5B"/>
    <w:rsid w:val="00CE41C6"/>
    <w:rsid w:val="00D55C9B"/>
    <w:rsid w:val="00E662BC"/>
    <w:rsid w:val="00E870A1"/>
    <w:rsid w:val="00E94BC7"/>
    <w:rsid w:val="00E962E7"/>
    <w:rsid w:val="00EC2D05"/>
    <w:rsid w:val="00ED59AA"/>
    <w:rsid w:val="00EF65EF"/>
    <w:rsid w:val="00F177AC"/>
    <w:rsid w:val="00F62E8A"/>
    <w:rsid w:val="00FD2D65"/>
    <w:rsid w:val="020EF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E7E7F"/>
  <w15:chartTrackingRefBased/>
  <w15:docId w15:val="{0777D0B2-44A0-4D19-B47F-25166193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2E7"/>
    <w:pPr>
      <w:spacing w:after="0" w:line="240" w:lineRule="auto"/>
    </w:pPr>
    <w:rPr>
      <w:rFonts w:ascii="Aptos" w:hAnsi="Aptos" w:cs="Apto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83C"/>
  </w:style>
  <w:style w:type="paragraph" w:styleId="Footer">
    <w:name w:val="footer"/>
    <w:basedOn w:val="Normal"/>
    <w:link w:val="FooterChar"/>
    <w:uiPriority w:val="99"/>
    <w:unhideWhenUsed/>
    <w:rsid w:val="001B0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83C"/>
  </w:style>
  <w:style w:type="character" w:styleId="IntenseReference">
    <w:name w:val="Intense Reference"/>
    <w:basedOn w:val="DefaultParagraphFont"/>
    <w:uiPriority w:val="32"/>
    <w:qFormat/>
    <w:rsid w:val="00E94BC7"/>
    <w:rPr>
      <w:b/>
      <w:bCs/>
      <w:smallCaps/>
      <w:color w:val="4472C4" w:themeColor="accent1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962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2B1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18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41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PCFP03\Share\_Interoffice%20Forms%20for%20CPC\Letterhead\Generi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template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Koester, Maggie</dc:creator>
  <cp:keywords/>
  <dc:description/>
  <cp:lastModifiedBy>Koester, Maggie</cp:lastModifiedBy>
  <cp:revision>2</cp:revision>
  <cp:lastPrinted>2022-02-14T14:29:00Z</cp:lastPrinted>
  <dcterms:created xsi:type="dcterms:W3CDTF">2024-03-28T15:27:00Z</dcterms:created>
  <dcterms:modified xsi:type="dcterms:W3CDTF">2024-03-28T15:27:00Z</dcterms:modified>
</cp:coreProperties>
</file>