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FE6F50" w14:textId="6EDFCE21" w:rsidR="00E962E7" w:rsidRDefault="00E962E7" w:rsidP="00E962E7">
      <w:pPr>
        <w:rPr>
          <w:sz w:val="22"/>
          <w:szCs w:val="22"/>
        </w:rPr>
      </w:pPr>
      <w:r>
        <w:rPr>
          <w:b/>
          <w:bCs/>
          <w:u w:val="single"/>
        </w:rPr>
        <w:t xml:space="preserve">Position Open: </w:t>
      </w:r>
      <w:r w:rsidR="00690BC7">
        <w:rPr>
          <w:b/>
          <w:bCs/>
          <w:u w:val="single"/>
        </w:rPr>
        <w:t>Multiple Vacancies</w:t>
      </w:r>
    </w:p>
    <w:p w14:paraId="58BAB122" w14:textId="77777777" w:rsidR="00690BC7" w:rsidRDefault="00690BC7" w:rsidP="00690BC7">
      <w:pPr>
        <w:shd w:val="clear" w:color="auto" w:fill="FFFFFF" w:themeFill="background1"/>
        <w:ind w:left="-20" w:right="-20"/>
      </w:pPr>
      <w:r w:rsidRPr="20B1958D">
        <w:rPr>
          <w:rFonts w:eastAsiaTheme="minorEastAsia"/>
        </w:rPr>
        <w:t>Christ the King School, in partnership with families, empowers children in a Catholic faith journey, promotes academic excellence, and inspires life-long service within a safe and loving parish community.</w:t>
      </w:r>
      <w:r>
        <w:br/>
      </w:r>
    </w:p>
    <w:p w14:paraId="0D2A5599" w14:textId="77777777" w:rsidR="00690BC7" w:rsidRDefault="00690BC7" w:rsidP="00690BC7">
      <w:r>
        <w:t xml:space="preserve">There are multiple vacancies available at Christ the King School in Springfield, Illinois to help empower the students through their academic and Catholic faith. Open positions range </w:t>
      </w:r>
      <w:proofErr w:type="gramStart"/>
      <w:r>
        <w:t>from  Preschool</w:t>
      </w:r>
      <w:proofErr w:type="gramEnd"/>
      <w:r>
        <w:t xml:space="preserve"> to the Junior High level. To be able to see the specific positions available, please see the school website at ctkcougars.com.</w:t>
      </w:r>
    </w:p>
    <w:p w14:paraId="2C2285CE" w14:textId="77777777" w:rsidR="00690BC7" w:rsidRDefault="00690BC7" w:rsidP="00690BC7"/>
    <w:p w14:paraId="437404A8" w14:textId="77777777" w:rsidR="00690BC7" w:rsidRDefault="00690BC7" w:rsidP="00690BC7">
      <w:r>
        <w:t>To apply please send your resume and appropriate application to the principal, Mrs. Jill Seaton, at seaton@ctkcougars.com.</w:t>
      </w:r>
    </w:p>
    <w:p w14:paraId="53B8F0C7" w14:textId="77777777" w:rsidR="00FD2D65" w:rsidRPr="002E007A" w:rsidRDefault="00FD2D65" w:rsidP="00690BC7">
      <w:pPr>
        <w:rPr>
          <w:rFonts w:ascii="Times New Roman" w:hAnsi="Times New Roman" w:cs="Times New Roman"/>
        </w:rPr>
      </w:pPr>
    </w:p>
    <w:sectPr w:rsidR="00FD2D65" w:rsidRPr="002E007A" w:rsidSect="00E962E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129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613C7D" w14:textId="77777777" w:rsidR="00E962E7" w:rsidRDefault="00E962E7" w:rsidP="001B083C">
      <w:r>
        <w:separator/>
      </w:r>
    </w:p>
  </w:endnote>
  <w:endnote w:type="continuationSeparator" w:id="0">
    <w:p w14:paraId="3EC95B81" w14:textId="77777777" w:rsidR="00E962E7" w:rsidRDefault="00E962E7" w:rsidP="001B083C">
      <w:r>
        <w:continuationSeparator/>
      </w:r>
    </w:p>
  </w:endnote>
  <w:endnote w:type="continuationNotice" w:id="1">
    <w:p w14:paraId="17A60089" w14:textId="77777777" w:rsidR="00E962E7" w:rsidRDefault="00E962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5B569" w14:textId="77777777" w:rsidR="00EC2D05" w:rsidRDefault="00EC2D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A1263" w14:textId="77777777" w:rsidR="00E94BC7" w:rsidRDefault="00D55C9B">
    <w:pPr>
      <w:pStyle w:val="Footer"/>
      <w:rPr>
        <w:rFonts w:ascii="Book Antiqua" w:hAnsi="Book Antiqua"/>
      </w:rPr>
    </w:pPr>
    <w:r>
      <w:rPr>
        <w:rFonts w:ascii="Book Antiqua" w:hAnsi="Book Antiqua"/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71C6018" wp14:editId="269F4359">
              <wp:simplePos x="0" y="0"/>
              <wp:positionH relativeFrom="column">
                <wp:posOffset>-904875</wp:posOffset>
              </wp:positionH>
              <wp:positionV relativeFrom="paragraph">
                <wp:posOffset>71120</wp:posOffset>
              </wp:positionV>
              <wp:extent cx="7772400" cy="0"/>
              <wp:effectExtent l="0" t="19050" r="38100" b="381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1C168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7E4F45" id="Straight Connector 4" o:spid="_x0000_s1026" style="position:absolute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25pt,5.6pt" to="540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" strokecolor="#1c168b" strokeweight="4.5pt">
              <v:stroke joinstyle="miter"/>
            </v:line>
          </w:pict>
        </mc:Fallback>
      </mc:AlternateContent>
    </w:r>
    <w:r w:rsidR="002F5FE6">
      <w:rPr>
        <w:rFonts w:ascii="Book Antiqua" w:hAnsi="Book Antiqua"/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6E783E0" wp14:editId="3ABAFA59">
              <wp:simplePos x="0" y="0"/>
              <wp:positionH relativeFrom="column">
                <wp:posOffset>-914400</wp:posOffset>
              </wp:positionH>
              <wp:positionV relativeFrom="paragraph">
                <wp:posOffset>13335</wp:posOffset>
              </wp:positionV>
              <wp:extent cx="7791450" cy="19167"/>
              <wp:effectExtent l="0" t="19050" r="38100" b="381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1450" cy="19167"/>
                      </a:xfrm>
                      <a:prstGeom prst="line">
                        <a:avLst/>
                      </a:prstGeom>
                      <a:ln w="57150">
                        <a:solidFill>
                          <a:srgbClr val="E4B93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BEE825" id="Straight Connector 5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1.05pt" to="541.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" strokecolor="#e4b93c" strokeweight="4.5pt">
              <v:stroke joinstyle="miter"/>
            </v:line>
          </w:pict>
        </mc:Fallback>
      </mc:AlternateContent>
    </w:r>
  </w:p>
  <w:p w14:paraId="37C03516" w14:textId="77777777" w:rsidR="001B083C" w:rsidRPr="00E94BC7" w:rsidRDefault="00957ADB" w:rsidP="00E94BC7">
    <w:pPr>
      <w:pStyle w:val="Footer"/>
      <w:jc w:val="center"/>
      <w:rPr>
        <w:rFonts w:ascii="Book Antiqua" w:hAnsi="Book Antiqua"/>
      </w:rPr>
    </w:pPr>
    <w:r>
      <w:rPr>
        <w:rFonts w:ascii="Book Antiqua" w:hAnsi="Book Antiqua"/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222F73C" wp14:editId="0273768B">
              <wp:simplePos x="0" y="0"/>
              <wp:positionH relativeFrom="column">
                <wp:posOffset>5028247</wp:posOffset>
              </wp:positionH>
              <wp:positionV relativeFrom="paragraph">
                <wp:posOffset>8890</wp:posOffset>
              </wp:positionV>
              <wp:extent cx="0" cy="171450"/>
              <wp:effectExtent l="0" t="0" r="3810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71450"/>
                      </a:xfrm>
                      <a:prstGeom prst="line">
                        <a:avLst/>
                      </a:prstGeom>
                      <a:ln w="19050">
                        <a:solidFill>
                          <a:srgbClr val="1C168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5CDA30" id="Straight Connector 2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9pt,.7pt" to="395.9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" strokecolor="#1c168b" strokeweight="1.5pt">
              <v:stroke joinstyle="miter"/>
            </v:line>
          </w:pict>
        </mc:Fallback>
      </mc:AlternateContent>
    </w:r>
    <w:r>
      <w:rPr>
        <w:rFonts w:ascii="Book Antiqua" w:hAnsi="Book Antiqua"/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2975963" wp14:editId="234CE8DC">
              <wp:simplePos x="0" y="0"/>
              <wp:positionH relativeFrom="column">
                <wp:posOffset>3915092</wp:posOffset>
              </wp:positionH>
              <wp:positionV relativeFrom="paragraph">
                <wp:posOffset>11430</wp:posOffset>
              </wp:positionV>
              <wp:extent cx="0" cy="171450"/>
              <wp:effectExtent l="0" t="0" r="3810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71450"/>
                      </a:xfrm>
                      <a:prstGeom prst="line">
                        <a:avLst/>
                      </a:prstGeom>
                      <a:ln w="19050">
                        <a:solidFill>
                          <a:srgbClr val="1C168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DAA8D7" id="Straight Connector 3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25pt,.9pt" to="308.2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" strokecolor="#1c168b" strokeweight="1.5pt">
              <v:stroke joinstyle="miter"/>
            </v:line>
          </w:pict>
        </mc:Fallback>
      </mc:AlternateContent>
    </w:r>
    <w:r w:rsidR="00FD2D65">
      <w:rPr>
        <w:rFonts w:ascii="Book Antiqua" w:hAnsi="Book Antiqua"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88E0BC0" wp14:editId="5C6597B2">
              <wp:simplePos x="0" y="0"/>
              <wp:positionH relativeFrom="column">
                <wp:posOffset>2892107</wp:posOffset>
              </wp:positionH>
              <wp:positionV relativeFrom="paragraph">
                <wp:posOffset>11430</wp:posOffset>
              </wp:positionV>
              <wp:extent cx="0" cy="171450"/>
              <wp:effectExtent l="0" t="0" r="381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71450"/>
                      </a:xfrm>
                      <a:prstGeom prst="line">
                        <a:avLst/>
                      </a:prstGeom>
                      <a:ln w="19050">
                        <a:solidFill>
                          <a:srgbClr val="1C168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8AE22D" id="Straight Connector 1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7pt,.9pt" to="227.7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" strokecolor="#1c168b" strokeweight="1.5pt">
              <v:stroke joinstyle="miter"/>
            </v:line>
          </w:pict>
        </mc:Fallback>
      </mc:AlternateContent>
    </w:r>
    <w:r w:rsidR="00E94BC7" w:rsidRPr="00E94BC7">
      <w:rPr>
        <w:rFonts w:ascii="Book Antiqua" w:hAnsi="Book Antiqua"/>
      </w:rPr>
      <w:t xml:space="preserve">1615 W. Washington St., Springfield, IL 62702 </w:t>
    </w:r>
    <w:proofErr w:type="gramStart"/>
    <w:r w:rsidR="00E94BC7" w:rsidRPr="00E94BC7">
      <w:rPr>
        <w:rFonts w:ascii="Book Antiqua" w:hAnsi="Book Antiqua"/>
      </w:rPr>
      <w:t xml:space="preserve"> </w:t>
    </w:r>
    <w:r w:rsidR="00E94BC7">
      <w:rPr>
        <w:rFonts w:ascii="Book Antiqua" w:hAnsi="Book Antiqua"/>
      </w:rPr>
      <w:t xml:space="preserve">  </w:t>
    </w:r>
    <w:r w:rsidR="00E94BC7" w:rsidRPr="00E94BC7">
      <w:rPr>
        <w:rFonts w:ascii="Book Antiqua" w:hAnsi="Book Antiqua"/>
      </w:rPr>
      <w:t>(</w:t>
    </w:r>
    <w:proofErr w:type="gramEnd"/>
    <w:r w:rsidR="00E94BC7" w:rsidRPr="00E94BC7">
      <w:rPr>
        <w:rFonts w:ascii="Book Antiqua" w:hAnsi="Book Antiqua"/>
      </w:rPr>
      <w:t xml:space="preserve">217) 698-8500   </w:t>
    </w:r>
    <w:r w:rsidR="00E94BC7">
      <w:rPr>
        <w:rFonts w:ascii="Book Antiqua" w:hAnsi="Book Antiqua"/>
      </w:rPr>
      <w:t xml:space="preserve"> </w:t>
    </w:r>
    <w:r w:rsidR="00E94BC7" w:rsidRPr="00E94BC7">
      <w:rPr>
        <w:rFonts w:ascii="Book Antiqua" w:hAnsi="Book Antiqua"/>
      </w:rPr>
      <w:t xml:space="preserve">@diospringfield  </w:t>
    </w:r>
    <w:r w:rsidR="00E94BC7">
      <w:rPr>
        <w:rFonts w:ascii="Book Antiqua" w:hAnsi="Book Antiqua"/>
      </w:rPr>
      <w:t xml:space="preserve">  </w:t>
    </w:r>
    <w:r w:rsidR="00E94BC7" w:rsidRPr="00E94BC7">
      <w:rPr>
        <w:rFonts w:ascii="Book Antiqua" w:hAnsi="Book Antiqua"/>
      </w:rPr>
      <w:t>www</w:t>
    </w:r>
    <w:r w:rsidR="00095B26">
      <w:rPr>
        <w:rFonts w:ascii="Book Antiqua" w:hAnsi="Book Antiqua"/>
      </w:rPr>
      <w:t>.</w:t>
    </w:r>
    <w:r w:rsidR="00E94BC7" w:rsidRPr="00E94BC7">
      <w:rPr>
        <w:rFonts w:ascii="Book Antiqua" w:hAnsi="Book Antiqua"/>
      </w:rPr>
      <w:t>dio.org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061A1" w14:textId="77777777" w:rsidR="00EC2D05" w:rsidRDefault="00EC2D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5BD50C" w14:textId="77777777" w:rsidR="00E962E7" w:rsidRDefault="00E962E7" w:rsidP="001B083C">
      <w:r>
        <w:separator/>
      </w:r>
    </w:p>
  </w:footnote>
  <w:footnote w:type="continuationSeparator" w:id="0">
    <w:p w14:paraId="3815DBD7" w14:textId="77777777" w:rsidR="00E962E7" w:rsidRDefault="00E962E7" w:rsidP="001B083C">
      <w:r>
        <w:continuationSeparator/>
      </w:r>
    </w:p>
  </w:footnote>
  <w:footnote w:type="continuationNotice" w:id="1">
    <w:p w14:paraId="3C9AADD4" w14:textId="77777777" w:rsidR="00E962E7" w:rsidRDefault="00E962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AA5EBD" w14:textId="77777777" w:rsidR="00EC2D05" w:rsidRDefault="00EC2D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6BB85" w14:textId="77777777" w:rsidR="00027ED2" w:rsidRPr="00EC2D05" w:rsidRDefault="00A2124E">
    <w:pPr>
      <w:pStyle w:val="Header"/>
      <w:rPr>
        <w:rStyle w:val="IntenseReference"/>
        <w:b w:val="0"/>
        <w:bCs w:val="0"/>
        <w:smallCaps w:val="0"/>
        <w:color w:val="1C168B"/>
        <w:spacing w:val="0"/>
        <w:sz w:val="28"/>
        <w:szCs w:val="28"/>
      </w:rPr>
    </w:pPr>
    <w:r w:rsidRPr="00E94BC7">
      <w:rPr>
        <w:noProof/>
        <w:color w:val="1C168B"/>
        <w:sz w:val="40"/>
        <w:szCs w:val="40"/>
      </w:rPr>
      <w:drawing>
        <wp:anchor distT="0" distB="0" distL="114300" distR="114300" simplePos="0" relativeHeight="251658240" behindDoc="0" locked="0" layoutInCell="1" allowOverlap="1" wp14:anchorId="2AAFEF4D" wp14:editId="3A7C2175">
          <wp:simplePos x="0" y="0"/>
          <wp:positionH relativeFrom="column">
            <wp:posOffset>-219075</wp:posOffset>
          </wp:positionH>
          <wp:positionV relativeFrom="paragraph">
            <wp:posOffset>-241935</wp:posOffset>
          </wp:positionV>
          <wp:extent cx="836295" cy="1135380"/>
          <wp:effectExtent l="0" t="0" r="1905" b="7620"/>
          <wp:wrapSquare wrapText="bothSides"/>
          <wp:docPr id="256526917" name="Picture 2565269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BC7" w:rsidRPr="00E94BC7">
      <w:rPr>
        <w:rStyle w:val="IntenseReference"/>
        <w:rFonts w:ascii="Book Antiqua" w:hAnsi="Book Antiqua"/>
        <w:color w:val="1C168B"/>
        <w:sz w:val="40"/>
        <w:szCs w:val="40"/>
      </w:rPr>
      <w:t>Diocese of Springfield In Illinois</w:t>
    </w:r>
  </w:p>
  <w:p w14:paraId="0E44A626" w14:textId="77777777" w:rsidR="00027ED2" w:rsidRDefault="00027ED2">
    <w:pPr>
      <w:pStyle w:val="Header"/>
      <w:rPr>
        <w:rStyle w:val="IntenseReference"/>
        <w:rFonts w:ascii="Book Antiqua" w:hAnsi="Book Antiqua"/>
        <w:color w:val="1C168B"/>
        <w:sz w:val="28"/>
        <w:szCs w:val="28"/>
      </w:rPr>
    </w:pPr>
  </w:p>
  <w:p w14:paraId="7AA6C88F" w14:textId="77777777" w:rsidR="00EC2D05" w:rsidRDefault="00EC2D05">
    <w:pPr>
      <w:pStyle w:val="Header"/>
      <w:rPr>
        <w:rStyle w:val="IntenseReference"/>
        <w:rFonts w:ascii="Book Antiqua" w:hAnsi="Book Antiqua"/>
        <w:color w:val="1C168B"/>
        <w:sz w:val="28"/>
        <w:szCs w:val="28"/>
      </w:rPr>
    </w:pPr>
  </w:p>
  <w:p w14:paraId="6B68FE19" w14:textId="77777777" w:rsidR="00027ED2" w:rsidRPr="00E94BC7" w:rsidRDefault="00027ED2">
    <w:pPr>
      <w:pStyle w:val="Header"/>
      <w:rPr>
        <w:color w:val="1C168B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CCF682" w14:textId="77777777" w:rsidR="00EC2D05" w:rsidRDefault="00EC2D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2E7"/>
    <w:rsid w:val="00027ED2"/>
    <w:rsid w:val="00095B26"/>
    <w:rsid w:val="000C7EA7"/>
    <w:rsid w:val="000E63A5"/>
    <w:rsid w:val="00103A86"/>
    <w:rsid w:val="001226CA"/>
    <w:rsid w:val="00194431"/>
    <w:rsid w:val="001B083C"/>
    <w:rsid w:val="001C217A"/>
    <w:rsid w:val="002534EA"/>
    <w:rsid w:val="00285FA8"/>
    <w:rsid w:val="002E007A"/>
    <w:rsid w:val="002F5FE6"/>
    <w:rsid w:val="0038687D"/>
    <w:rsid w:val="00392FEA"/>
    <w:rsid w:val="003A3A56"/>
    <w:rsid w:val="003E41E7"/>
    <w:rsid w:val="00461658"/>
    <w:rsid w:val="00555FE6"/>
    <w:rsid w:val="00556D34"/>
    <w:rsid w:val="006406E5"/>
    <w:rsid w:val="00690BC7"/>
    <w:rsid w:val="006B5246"/>
    <w:rsid w:val="0080665C"/>
    <w:rsid w:val="008C5AC4"/>
    <w:rsid w:val="00957ADB"/>
    <w:rsid w:val="009B0135"/>
    <w:rsid w:val="00A0559C"/>
    <w:rsid w:val="00A2124E"/>
    <w:rsid w:val="00A25295"/>
    <w:rsid w:val="00AE41FE"/>
    <w:rsid w:val="00B13EBD"/>
    <w:rsid w:val="00B676A4"/>
    <w:rsid w:val="00C03F33"/>
    <w:rsid w:val="00C159C2"/>
    <w:rsid w:val="00C62547"/>
    <w:rsid w:val="00C90A5B"/>
    <w:rsid w:val="00CE41C6"/>
    <w:rsid w:val="00D55C9B"/>
    <w:rsid w:val="00E662BC"/>
    <w:rsid w:val="00E870A1"/>
    <w:rsid w:val="00E94BC7"/>
    <w:rsid w:val="00E962E7"/>
    <w:rsid w:val="00EC2D05"/>
    <w:rsid w:val="00ED59AA"/>
    <w:rsid w:val="00EF65EF"/>
    <w:rsid w:val="00F177AC"/>
    <w:rsid w:val="00F62E8A"/>
    <w:rsid w:val="00FD2D65"/>
    <w:rsid w:val="020EF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E7E7F"/>
  <w15:chartTrackingRefBased/>
  <w15:docId w15:val="{0777D0B2-44A0-4D19-B47F-25166193E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2E7"/>
    <w:pPr>
      <w:spacing w:after="0" w:line="240" w:lineRule="auto"/>
    </w:pPr>
    <w:rPr>
      <w:rFonts w:ascii="Aptos" w:hAnsi="Aptos" w:cs="Apto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083C"/>
  </w:style>
  <w:style w:type="paragraph" w:styleId="Footer">
    <w:name w:val="footer"/>
    <w:basedOn w:val="Normal"/>
    <w:link w:val="FooterChar"/>
    <w:uiPriority w:val="99"/>
    <w:unhideWhenUsed/>
    <w:rsid w:val="001B08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083C"/>
  </w:style>
  <w:style w:type="character" w:styleId="IntenseReference">
    <w:name w:val="Intense Reference"/>
    <w:basedOn w:val="DefaultParagraphFont"/>
    <w:uiPriority w:val="32"/>
    <w:qFormat/>
    <w:rsid w:val="00E94BC7"/>
    <w:rPr>
      <w:b/>
      <w:bCs/>
      <w:smallCaps/>
      <w:color w:val="4472C4" w:themeColor="accent1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E962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96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PCFP03\Share\_Interoffice%20Forms%20for%20CPC\Letterhead\Generi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Generic template</Template>
  <TotalTime>0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Koester, Maggie</dc:creator>
  <cp:keywords/>
  <dc:description/>
  <cp:lastModifiedBy>Koester, Maggie</cp:lastModifiedBy>
  <cp:revision>2</cp:revision>
  <cp:lastPrinted>2022-02-14T14:29:00Z</cp:lastPrinted>
  <dcterms:created xsi:type="dcterms:W3CDTF">2024-03-28T15:19:00Z</dcterms:created>
  <dcterms:modified xsi:type="dcterms:W3CDTF">2024-03-28T15:19:00Z</dcterms:modified>
</cp:coreProperties>
</file>